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21DC" w:rsidRPr="000D1D72" w:rsidRDefault="00AE21DC" w:rsidP="000D1D72">
      <w:pPr>
        <w:pStyle w:val="Name"/>
      </w:pPr>
      <w:r w:rsidRPr="00AE21DC">
        <w:t xml:space="preserve">[YOUR </w:t>
      </w:r>
    </w:p>
    <w:p w:rsidR="00AE21DC" w:rsidRPr="00AE21DC" w:rsidRDefault="00AE21DC" w:rsidP="000D1D72">
      <w:pPr>
        <w:pStyle w:val="Name"/>
        <w:rPr>
          <w:b/>
        </w:rPr>
      </w:pPr>
      <w:r w:rsidRPr="00AE21DC">
        <w:t>NAME]</w:t>
      </w:r>
    </w:p>
    <w:p w:rsidR="001C66AD" w:rsidRDefault="001C66AD" w:rsidP="001C66AD">
      <w:pPr>
        <w:pStyle w:val="Signature"/>
      </w:pPr>
    </w:p>
    <w:p w:rsidR="00A202E3" w:rsidRDefault="00A202E3" w:rsidP="00A202E3">
      <w:pPr>
        <w:spacing w:after="0" w:line="240" w:lineRule="auto"/>
        <w:ind w:right="0"/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</w:pPr>
    </w:p>
    <w:p w:rsidR="00933BB8" w:rsidRDefault="00933BB8" w:rsidP="00933BB8">
      <w:pPr>
        <w:spacing w:after="0" w:line="240" w:lineRule="auto"/>
        <w:ind w:right="0"/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</w:pPr>
    </w:p>
    <w:p w:rsidR="00933BB8" w:rsidRDefault="00933BB8" w:rsidP="00933BB8">
      <w:pPr>
        <w:spacing w:after="0" w:line="240" w:lineRule="auto"/>
        <w:ind w:right="0"/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</w:pPr>
    </w:p>
    <w:p w:rsidR="005612AE" w:rsidRDefault="005612AE" w:rsidP="005612AE">
      <w:pPr>
        <w:pStyle w:val="NormalWeb"/>
        <w:spacing w:before="0" w:beforeAutospacing="0" w:after="0" w:afterAutospacing="0"/>
        <w:rPr>
          <w:rFonts w:eastAsia="Times New Roman"/>
          <w:color w:val="666666"/>
          <w:sz w:val="24"/>
        </w:rPr>
      </w:pPr>
      <w:r w:rsidRPr="005612AE">
        <w:rPr>
          <w:rFonts w:eastAsia="Times New Roman"/>
          <w:color w:val="666666"/>
          <w:sz w:val="24"/>
        </w:rPr>
        <w:t xml:space="preserve">Date </w:t>
      </w:r>
    </w:p>
    <w:p w:rsidR="005612AE" w:rsidRDefault="005612AE" w:rsidP="005612AE">
      <w:pPr>
        <w:pStyle w:val="NormalWeb"/>
        <w:spacing w:before="0" w:beforeAutospacing="0" w:after="0" w:afterAutospacing="0"/>
        <w:rPr>
          <w:rFonts w:eastAsia="Times New Roman"/>
          <w:color w:val="666666"/>
          <w:sz w:val="24"/>
        </w:rPr>
      </w:pPr>
    </w:p>
    <w:p w:rsidR="005612AE" w:rsidRDefault="005612AE" w:rsidP="005612AE">
      <w:pPr>
        <w:pStyle w:val="NormalWeb"/>
        <w:spacing w:before="0" w:beforeAutospacing="0" w:after="0" w:afterAutospacing="0"/>
        <w:rPr>
          <w:rFonts w:eastAsia="Times New Roman"/>
          <w:color w:val="666666"/>
          <w:sz w:val="24"/>
        </w:rPr>
      </w:pPr>
      <w:r>
        <w:rPr>
          <w:rFonts w:eastAsia="Times New Roman"/>
          <w:color w:val="666666"/>
          <w:sz w:val="24"/>
        </w:rPr>
        <w:t>10 E Campbell</w:t>
      </w:r>
    </w:p>
    <w:p w:rsidR="005612AE" w:rsidRDefault="005612AE" w:rsidP="005612AE">
      <w:pPr>
        <w:pStyle w:val="NormalWeb"/>
        <w:spacing w:before="0" w:beforeAutospacing="0" w:after="0" w:afterAutospacing="0"/>
        <w:rPr>
          <w:rFonts w:eastAsia="Times New Roman"/>
          <w:color w:val="666666"/>
          <w:sz w:val="24"/>
        </w:rPr>
      </w:pPr>
      <w:r>
        <w:rPr>
          <w:rFonts w:eastAsia="Times New Roman"/>
          <w:color w:val="666666"/>
          <w:sz w:val="24"/>
        </w:rPr>
        <w:t>Edmond, OK 73034</w:t>
      </w:r>
    </w:p>
    <w:p w:rsidR="005612AE" w:rsidRPr="005612AE" w:rsidRDefault="005612AE" w:rsidP="005612AE">
      <w:pPr>
        <w:pStyle w:val="NormalWeb"/>
        <w:spacing w:before="0" w:beforeAutospacing="0" w:after="0" w:afterAutospacing="0"/>
        <w:rPr>
          <w:rFonts w:eastAsia="Times New Roman"/>
          <w:color w:val="666666"/>
          <w:sz w:val="24"/>
        </w:rPr>
      </w:pPr>
    </w:p>
    <w:p w:rsid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Dear __________________:</w:t>
      </w:r>
    </w:p>
    <w:p w:rsidR="005612AE" w:rsidRP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As you undoubtedly know, owning property that is located far away from you can be challenging. Problems tend to become magnified by distance and often lead to anxiety and frustration.</w:t>
      </w:r>
    </w:p>
    <w:p w:rsidR="005612AE" w:rsidRP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Right now, we are experiencing an exceptional market</w:t>
      </w: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and</w:t>
      </w: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I believe that we can sell your [three-bedroom home] in [</w:t>
      </w: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Oak Tree</w:t>
      </w: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] at an attractive price. In fact, we would be happy to prepare, without obligation to you, a comparative market analysis to show you what you might expect to receive from a sale in the present market.</w:t>
      </w:r>
    </w:p>
    <w:p w:rsidR="005612AE" w:rsidRP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I will be calling you in the next few days to ascertain your interests in selling your property.</w:t>
      </w: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 </w:t>
      </w: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Call me at [</w:t>
      </w: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555</w:t>
      </w: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-555-1111] if you would like more information about what we can do for you.</w:t>
      </w:r>
    </w:p>
    <w:p w:rsidR="005612AE" w:rsidRP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5612AE" w:rsidRP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Yours truly,</w:t>
      </w:r>
    </w:p>
    <w:p w:rsid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5612AE" w:rsidRP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P.S. If you have already listed your home for sale with another agent, please disregard this letter.</w:t>
      </w:r>
    </w:p>
    <w:p w:rsid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5612AE" w:rsidRPr="005612AE" w:rsidRDefault="005612AE" w:rsidP="005612AE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612AE">
        <w:rPr>
          <w:rFonts w:ascii="Times New Roman" w:eastAsia="Times New Roman" w:hAnsi="Times New Roman" w:cs="Times New Roman"/>
          <w:color w:val="666666"/>
          <w:sz w:val="24"/>
          <w:szCs w:val="24"/>
        </w:rPr>
        <w:t>Enclosure: Card</w:t>
      </w:r>
    </w:p>
    <w:p w:rsidR="00A202E3" w:rsidRPr="00B515E7" w:rsidRDefault="00A202E3" w:rsidP="00B515E7">
      <w:pPr>
        <w:spacing w:after="0" w:line="240" w:lineRule="auto"/>
        <w:ind w:right="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sectPr w:rsidR="00A202E3" w:rsidRPr="00B515E7" w:rsidSect="00C33F26">
      <w:headerReference w:type="first" r:id="rId10"/>
      <w:footerReference w:type="first" r:id="rId11"/>
      <w:pgSz w:w="12240" w:h="15840" w:code="1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E387D" w:rsidRDefault="00AE387D" w:rsidP="001C66AD">
      <w:pPr>
        <w:spacing w:after="0" w:line="240" w:lineRule="auto"/>
      </w:pPr>
      <w:r>
        <w:separator/>
      </w:r>
    </w:p>
  </w:endnote>
  <w:endnote w:type="continuationSeparator" w:id="0">
    <w:p w:rsidR="00AE387D" w:rsidRDefault="00AE387D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D10123E-31AC-A94E-8AC3-E5CD221DC4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311B758-778F-8644-AB16-10638BBA6851}"/>
    <w:embedBold r:id="rId3" w:fontKey="{497D5BAA-1EDE-0D49-9B51-60DBB8C584A1}"/>
    <w:embedItalic r:id="rId4" w:fontKey="{5F7E9B77-80D4-8945-88AD-F6AF9A535021}"/>
    <w:embedBoldItalic r:id="rId5" w:fontKey="{FE8F31AC-DD05-C440-8B4F-E624FF0A7F9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95659A1E-AA1A-E24D-8858-FAFED0B34FA6}"/>
    <w:embedBold r:id="rId7" w:fontKey="{75110698-F4F2-7B4C-B763-5C2983DAAC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090026F-35FF-0049-B752-EF2A57F411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BD2A337-C73D-D44E-8D73-78DEE9CD3D2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50306C7F-3642-294D-90D0-C9F47DE754A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1" w:fontKey="{DED95558-A04C-5343-8AB6-47648C2D78CC}"/>
    <w:embedBold r:id="rId12" w:fontKey="{FAD3E03D-3C15-9344-9B40-9EC371FDA10B}"/>
    <w:embedItalic r:id="rId13" w:fontKey="{E2820A47-B6AE-A845-BD02-20A56B71FB81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14" w:fontKey="{8ECBD32F-FC9F-1247-9464-082161FA4AA6}"/>
    <w:embedBold r:id="rId15" w:fontKey="{C90B1CE9-377B-314C-B220-AFF2F8DDFA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7545" w:rsidRDefault="00907545" w:rsidP="00AE0CD0">
    <w:pPr>
      <w:pStyle w:val="Foo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77AE547">
              <wp:simplePos x="0" y="0"/>
              <wp:positionH relativeFrom="page">
                <wp:align>left</wp:align>
              </wp:positionH>
              <wp:positionV relativeFrom="paragraph">
                <wp:posOffset>-11007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6B8B82" id="Group 221" o:spid="_x0000_s1026" alt="&quot;&quot;" style="position:absolute;margin-left:0;margin-top:-.85pt;width:613.65pt;height:38.15pt;z-index:-251622400;mso-position-horizontal:left;mso-position-horizontal-relative:page;mso-height-relative:margin" coordsize="4909,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&#13;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&#13;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&#13;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&#13;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&#13;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phic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/>
        <w:temporary/>
        <w:showingPlcHdr/>
        <w15:appearance w15:val="hidden"/>
      </w:sdtPr>
      <w:sdtEndPr/>
      <w:sdtContent>
        <w:r w:rsidR="00AE0CD0" w:rsidRPr="00AE0CD0">
          <w:t>[Street Address, City, ST ZIP Code]</w:t>
        </w:r>
      </w:sdtContent>
    </w:sdt>
    <w:r>
      <w:tab/>
    </w:r>
    <w:r w:rsidRPr="00C33F26">
      <w:rPr>
        <w:noProof/>
        <w:position w:val="-4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phic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/>
        <w:temporary/>
        <w:showingPlcHdr/>
        <w15:appearance w15:val="hidden"/>
      </w:sdtPr>
      <w:sdtEndPr/>
      <w:sdtContent>
        <w:r w:rsidR="00AE0CD0" w:rsidRPr="00AE0CD0">
          <w:t>[Telephone]</w:t>
        </w:r>
      </w:sdtContent>
    </w:sdt>
    <w:r>
      <w:tab/>
    </w:r>
    <w:r w:rsidRPr="00C33F26">
      <w:rPr>
        <w:noProof/>
        <w:position w:val="-4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phic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sdt>
      <w:sdtPr>
        <w:id w:val="-1466805500"/>
        <w:placeholder/>
        <w:temporary/>
        <w:showingPlcHdr/>
        <w15:appearance w15:val="hidden"/>
      </w:sdtPr>
      <w:sdtEndPr/>
      <w:sdtContent>
        <w:r w:rsidR="00AE0CD0" w:rsidRPr="00AE0CD0">
          <w:t>[Email]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E387D" w:rsidRDefault="00AE387D" w:rsidP="001C66AD">
      <w:pPr>
        <w:spacing w:after="0" w:line="240" w:lineRule="auto"/>
      </w:pPr>
      <w:r>
        <w:separator/>
      </w:r>
    </w:p>
  </w:footnote>
  <w:footnote w:type="continuationSeparator" w:id="0">
    <w:p w:rsidR="00AE387D" w:rsidRDefault="00AE387D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7545" w:rsidRDefault="00A202E3">
    <w:pPr>
      <w:pStyle w:val="Header"/>
    </w:pPr>
    <w: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-343060</wp:posOffset>
              </wp:positionH>
              <wp:positionV relativeFrom="paragraph">
                <wp:posOffset>-533400</wp:posOffset>
              </wp:positionV>
              <wp:extent cx="1758950" cy="2413000"/>
              <wp:effectExtent l="0" t="0" r="381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55FB62" id="Group 13" o:spid="_x0000_s1026" alt="&quot;&quot;" style="position:absolute;margin-left:-27pt;margin-top:-42pt;width:138.5pt;height:190pt;z-index:251692032;mso-width-relative:margin;mso-height-relative:margin" coordorigin="411163" coordsize="1108,1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&#13;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&#13;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" path="m,l,1109r553,363l1108,1109,1108,,,xe" fillcolor="#c00000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  <w:r w:rsidR="00907545" w:rsidRPr="00DE6AE4"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45"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682575E" id="Freeform 218" o:spid="_x0000_s1026" alt="&quot;&quot;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" path="m,l,10000,10000,462,10432,,,xe" fillcolor="black [3213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="00907545"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B06449" id="Freeform 218" o:spid="_x0000_s1026" alt="&quot;&quot;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&#13;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2E3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612AE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7545"/>
    <w:rsid w:val="0091229C"/>
    <w:rsid w:val="00933BB8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202E3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87D"/>
    <w:rsid w:val="00AE3D88"/>
    <w:rsid w:val="00AF0F0E"/>
    <w:rsid w:val="00AF7591"/>
    <w:rsid w:val="00B27589"/>
    <w:rsid w:val="00B46AC8"/>
    <w:rsid w:val="00B515E7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Emphasis">
    <w:name w:val="Emphasis"/>
    <w:basedOn w:val="DefaultParagraphFont"/>
    <w:uiPriority w:val="20"/>
    <w:qFormat/>
    <w:rsid w:val="00A202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3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indycook/Library/Containers/com.microsoft.Word/Data/Library/Application%20Support/Microsoft/Office/16.0/DTS/Search/%7b8841E05D-39F4-8240-8D73-56DF179B17EF%7dtf16412207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letterhead.dotx</Template>
  <TotalTime>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2020-08-11T11:47:00Z</dcterms:created>
  <dcterms:modified xsi:type="dcterms:W3CDTF">2020-08-11T11:47:00Z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